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96" w:rsidRPr="00AF0882" w:rsidRDefault="00AF0882">
      <w:r w:rsidRPr="00AF0882">
        <w:t xml:space="preserve"> </w:t>
      </w:r>
    </w:p>
    <w:p w:rsidR="00AF0882" w:rsidRPr="00991BA2" w:rsidRDefault="00AF0882" w:rsidP="00AF0882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991BA2">
        <w:rPr>
          <w:rFonts w:ascii="Times New Roman" w:hAnsi="Times New Roman" w:cs="Times New Roman"/>
          <w:sz w:val="24"/>
          <w:szCs w:val="24"/>
        </w:rPr>
        <w:t xml:space="preserve">Приложение                               </w:t>
      </w:r>
    </w:p>
    <w:p w:rsidR="00AF0882" w:rsidRPr="00991BA2" w:rsidRDefault="00AF0882" w:rsidP="00AF0882">
      <w:pPr>
        <w:rPr>
          <w:rFonts w:ascii="Times New Roman" w:hAnsi="Times New Roman" w:cs="Times New Roman"/>
          <w:sz w:val="24"/>
          <w:szCs w:val="24"/>
        </w:rPr>
      </w:pPr>
      <w:r w:rsidRPr="00991B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91BA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91BA2">
        <w:rPr>
          <w:rFonts w:ascii="Times New Roman" w:hAnsi="Times New Roman" w:cs="Times New Roman"/>
          <w:sz w:val="24"/>
          <w:szCs w:val="24"/>
        </w:rPr>
        <w:t>к приходно- расходной</w:t>
      </w:r>
    </w:p>
    <w:p w:rsidR="00AF0882" w:rsidRPr="00991BA2" w:rsidRDefault="00AF0882" w:rsidP="00AF0882">
      <w:pPr>
        <w:rPr>
          <w:rFonts w:ascii="Times New Roman" w:hAnsi="Times New Roman" w:cs="Times New Roman"/>
          <w:sz w:val="24"/>
          <w:szCs w:val="24"/>
        </w:rPr>
      </w:pPr>
      <w:r w:rsidRPr="00991B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991BA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91BA2">
        <w:rPr>
          <w:rFonts w:ascii="Times New Roman" w:hAnsi="Times New Roman" w:cs="Times New Roman"/>
          <w:sz w:val="24"/>
          <w:szCs w:val="24"/>
        </w:rPr>
        <w:t>смете на 2021</w:t>
      </w:r>
      <w:r w:rsidR="00991BA2">
        <w:rPr>
          <w:rFonts w:ascii="Times New Roman" w:hAnsi="Times New Roman" w:cs="Times New Roman"/>
          <w:sz w:val="24"/>
          <w:szCs w:val="24"/>
        </w:rPr>
        <w:t xml:space="preserve"> </w:t>
      </w:r>
      <w:r w:rsidRPr="00991BA2">
        <w:rPr>
          <w:rFonts w:ascii="Times New Roman" w:hAnsi="Times New Roman" w:cs="Times New Roman"/>
          <w:sz w:val="24"/>
          <w:szCs w:val="24"/>
        </w:rPr>
        <w:t>г.</w:t>
      </w:r>
    </w:p>
    <w:p w:rsidR="00AF0882" w:rsidRPr="00991BA2" w:rsidRDefault="00AF0882" w:rsidP="00AF0882">
      <w:pPr>
        <w:rPr>
          <w:rFonts w:ascii="Times New Roman" w:hAnsi="Times New Roman" w:cs="Times New Roman"/>
          <w:b/>
          <w:sz w:val="28"/>
          <w:szCs w:val="28"/>
        </w:rPr>
      </w:pPr>
      <w:r w:rsidRPr="00991BA2">
        <w:rPr>
          <w:rFonts w:ascii="Times New Roman" w:hAnsi="Times New Roman" w:cs="Times New Roman"/>
          <w:b/>
          <w:sz w:val="28"/>
          <w:szCs w:val="28"/>
        </w:rPr>
        <w:t>Статья 7. Содержание офиса.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817"/>
        <w:gridCol w:w="7228"/>
        <w:gridCol w:w="1526"/>
      </w:tblGrid>
      <w:tr w:rsidR="00AF0882" w:rsidRPr="00991BA2" w:rsidTr="00B72B8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F0882" w:rsidRPr="00991BA2" w:rsidTr="005C5A8A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AF0882" w:rsidP="00B7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sz w:val="28"/>
                <w:szCs w:val="28"/>
              </w:rPr>
              <w:t>Обслуживание пр</w:t>
            </w:r>
            <w:r w:rsidR="006A623D" w:rsidRPr="00991BA2">
              <w:rPr>
                <w:rFonts w:ascii="Times New Roman" w:hAnsi="Times New Roman" w:cs="Times New Roman"/>
                <w:sz w:val="28"/>
                <w:szCs w:val="28"/>
              </w:rPr>
              <w:t>ограммного обеспечения бухучёта и отчётности.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20 730</w:t>
            </w:r>
          </w:p>
        </w:tc>
      </w:tr>
      <w:tr w:rsidR="00AF0882" w:rsidRPr="00991BA2" w:rsidTr="005C5A8A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5C5A8A" w:rsidRDefault="00B72B8C" w:rsidP="00B7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интернет, коммунальные</w:t>
            </w:r>
            <w:r w:rsidR="006A623D" w:rsidRPr="00991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5A8A">
              <w:rPr>
                <w:rFonts w:ascii="Times New Roman" w:hAnsi="Times New Roman" w:cs="Times New Roman"/>
                <w:sz w:val="28"/>
                <w:szCs w:val="28"/>
              </w:rPr>
              <w:t>услуги, а</w:t>
            </w:r>
            <w:r w:rsidR="005C5A8A" w:rsidRPr="005C5A8A">
              <w:rPr>
                <w:rFonts w:ascii="Times New Roman" w:hAnsi="Times New Roman" w:cs="Times New Roman"/>
                <w:sz w:val="28"/>
                <w:szCs w:val="28"/>
              </w:rPr>
              <w:t>ренда помещений (в том числе за отопление офиса).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71 404</w:t>
            </w:r>
          </w:p>
        </w:tc>
      </w:tr>
      <w:tr w:rsidR="00AF0882" w:rsidRPr="00991BA2" w:rsidTr="005C5A8A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991BA2" w:rsidRDefault="00B72B8C" w:rsidP="00B7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Банковские услуги (в том</w:t>
            </w:r>
            <w:r w:rsidR="00991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 w:rsidR="00AF0882" w:rsidRPr="00991BA2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счёта).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  <w:r w:rsidR="00AF0882"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426</w:t>
            </w:r>
          </w:p>
        </w:tc>
      </w:tr>
      <w:tr w:rsidR="00AF0882" w:rsidRPr="00991BA2" w:rsidTr="005C5A8A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991BA2" w:rsidRDefault="00B72B8C" w:rsidP="00B7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Канцелярские т</w:t>
            </w:r>
            <w:r w:rsidR="00BA5997" w:rsidRPr="00991BA2">
              <w:rPr>
                <w:rFonts w:ascii="Times New Roman" w:hAnsi="Times New Roman" w:cs="Times New Roman"/>
                <w:sz w:val="28"/>
                <w:szCs w:val="28"/>
              </w:rPr>
              <w:t>овары, почтовые услуги, заправка картриджей и т.п.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13 452</w:t>
            </w:r>
          </w:p>
        </w:tc>
      </w:tr>
    </w:tbl>
    <w:p w:rsidR="005C5A8A" w:rsidRDefault="005C5A8A" w:rsidP="00AF0882">
      <w:pPr>
        <w:rPr>
          <w:rFonts w:ascii="Times New Roman" w:hAnsi="Times New Roman" w:cs="Times New Roman"/>
          <w:b/>
          <w:sz w:val="28"/>
          <w:szCs w:val="28"/>
        </w:rPr>
      </w:pPr>
    </w:p>
    <w:p w:rsidR="00AF0882" w:rsidRPr="00991BA2" w:rsidRDefault="00AF0882" w:rsidP="00AF0882">
      <w:pPr>
        <w:rPr>
          <w:rFonts w:ascii="Times New Roman" w:hAnsi="Times New Roman" w:cs="Times New Roman"/>
          <w:b/>
          <w:sz w:val="28"/>
          <w:szCs w:val="28"/>
        </w:rPr>
      </w:pPr>
      <w:r w:rsidRPr="00991BA2">
        <w:rPr>
          <w:rFonts w:ascii="Times New Roman" w:hAnsi="Times New Roman" w:cs="Times New Roman"/>
          <w:b/>
          <w:sz w:val="28"/>
          <w:szCs w:val="28"/>
        </w:rPr>
        <w:t>Итого по</w:t>
      </w:r>
      <w:r w:rsidR="00BA5997" w:rsidRPr="00991BA2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5C5A8A">
        <w:rPr>
          <w:rFonts w:ascii="Times New Roman" w:hAnsi="Times New Roman" w:cs="Times New Roman"/>
          <w:b/>
          <w:sz w:val="28"/>
          <w:szCs w:val="28"/>
        </w:rPr>
        <w:t>татье 7. Содержание офиса:  147 012</w:t>
      </w:r>
      <w:r w:rsidRPr="00991BA2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5C5A8A" w:rsidRDefault="005C5A8A" w:rsidP="00AF0882">
      <w:pPr>
        <w:rPr>
          <w:rFonts w:ascii="Times New Roman" w:hAnsi="Times New Roman" w:cs="Times New Roman"/>
          <w:b/>
          <w:sz w:val="28"/>
          <w:szCs w:val="28"/>
        </w:rPr>
      </w:pPr>
    </w:p>
    <w:p w:rsidR="00AF0882" w:rsidRPr="00991BA2" w:rsidRDefault="00AF0882" w:rsidP="00AF0882">
      <w:pPr>
        <w:rPr>
          <w:rFonts w:ascii="Times New Roman" w:hAnsi="Times New Roman" w:cs="Times New Roman"/>
          <w:b/>
          <w:sz w:val="28"/>
          <w:szCs w:val="28"/>
        </w:rPr>
      </w:pPr>
      <w:r w:rsidRPr="00991BA2">
        <w:rPr>
          <w:rFonts w:ascii="Times New Roman" w:hAnsi="Times New Roman" w:cs="Times New Roman"/>
          <w:b/>
          <w:sz w:val="28"/>
          <w:szCs w:val="28"/>
        </w:rPr>
        <w:t>Статья 8. Информационное обеспечение.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7021"/>
        <w:gridCol w:w="1514"/>
      </w:tblGrid>
      <w:tr w:rsidR="00AF0882" w:rsidRPr="00991BA2" w:rsidTr="00B72B8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F0882" w:rsidRPr="00991BA2" w:rsidTr="005C5A8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AF0882" w:rsidP="00B7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sz w:val="28"/>
                <w:szCs w:val="28"/>
              </w:rPr>
              <w:t>Поддержка сайта</w:t>
            </w:r>
            <w:r w:rsidR="006119B5">
              <w:rPr>
                <w:rFonts w:ascii="Times New Roman" w:hAnsi="Times New Roman" w:cs="Times New Roman"/>
                <w:sz w:val="28"/>
                <w:szCs w:val="28"/>
              </w:rPr>
              <w:t xml:space="preserve"> (остаток платежа)</w:t>
            </w:r>
            <w:bookmarkStart w:id="0" w:name="_GoBack"/>
            <w:bookmarkEnd w:id="0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422</w:t>
            </w:r>
          </w:p>
        </w:tc>
      </w:tr>
    </w:tbl>
    <w:p w:rsidR="005C5A8A" w:rsidRDefault="005C5A8A" w:rsidP="00AF0882">
      <w:pPr>
        <w:rPr>
          <w:rFonts w:ascii="Times New Roman" w:hAnsi="Times New Roman" w:cs="Times New Roman"/>
          <w:b/>
          <w:sz w:val="28"/>
          <w:szCs w:val="28"/>
        </w:rPr>
      </w:pPr>
    </w:p>
    <w:p w:rsidR="00AF0882" w:rsidRPr="00991BA2" w:rsidRDefault="00AF0882" w:rsidP="00AF0882">
      <w:pPr>
        <w:rPr>
          <w:rFonts w:ascii="Times New Roman" w:hAnsi="Times New Roman" w:cs="Times New Roman"/>
          <w:b/>
          <w:sz w:val="28"/>
          <w:szCs w:val="28"/>
        </w:rPr>
      </w:pPr>
      <w:r w:rsidRPr="00991BA2">
        <w:rPr>
          <w:rFonts w:ascii="Times New Roman" w:hAnsi="Times New Roman" w:cs="Times New Roman"/>
          <w:b/>
          <w:sz w:val="28"/>
          <w:szCs w:val="28"/>
        </w:rPr>
        <w:t xml:space="preserve">Итого по статье 8. Информационное обеспечение: - </w:t>
      </w:r>
      <w:r w:rsidR="005C5A8A">
        <w:rPr>
          <w:rFonts w:ascii="Times New Roman" w:hAnsi="Times New Roman" w:cs="Times New Roman"/>
          <w:b/>
          <w:sz w:val="28"/>
          <w:szCs w:val="28"/>
        </w:rPr>
        <w:t>422</w:t>
      </w:r>
      <w:r w:rsidRPr="00991BA2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5C5A8A" w:rsidRDefault="005C5A8A" w:rsidP="00AF0882">
      <w:pPr>
        <w:rPr>
          <w:rFonts w:ascii="Times New Roman" w:hAnsi="Times New Roman" w:cs="Times New Roman"/>
          <w:b/>
          <w:sz w:val="28"/>
          <w:szCs w:val="28"/>
        </w:rPr>
      </w:pPr>
    </w:p>
    <w:p w:rsidR="00AF0882" w:rsidRPr="00991BA2" w:rsidRDefault="00AF0882" w:rsidP="00AF0882">
      <w:pPr>
        <w:rPr>
          <w:rFonts w:ascii="Times New Roman" w:hAnsi="Times New Roman" w:cs="Times New Roman"/>
          <w:b/>
          <w:sz w:val="28"/>
          <w:szCs w:val="28"/>
        </w:rPr>
      </w:pPr>
      <w:r w:rsidRPr="00991BA2">
        <w:rPr>
          <w:rFonts w:ascii="Times New Roman" w:hAnsi="Times New Roman" w:cs="Times New Roman"/>
          <w:b/>
          <w:sz w:val="28"/>
          <w:szCs w:val="28"/>
        </w:rPr>
        <w:t>Статья 9. Приобретение и ремонт оборудования и инструмента (целевые взносы).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AF0882" w:rsidRPr="00991BA2" w:rsidTr="00B72B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F0882" w:rsidRPr="00991BA2" w:rsidRDefault="00AF0882" w:rsidP="00B72B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</w:t>
            </w:r>
            <w:r w:rsidR="00991B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91BA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F0882" w:rsidRPr="00991BA2" w:rsidTr="005C5A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5C5A8A" w:rsidP="005C5A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AF0882" w:rsidP="005C5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BA2">
              <w:rPr>
                <w:rFonts w:ascii="Times New Roman" w:hAnsi="Times New Roman" w:cs="Times New Roman"/>
                <w:sz w:val="28"/>
                <w:szCs w:val="28"/>
              </w:rPr>
              <w:t>Приобретение и ремон</w:t>
            </w:r>
            <w:r w:rsidR="00991BA2">
              <w:rPr>
                <w:rFonts w:ascii="Times New Roman" w:hAnsi="Times New Roman" w:cs="Times New Roman"/>
                <w:sz w:val="28"/>
                <w:szCs w:val="28"/>
              </w:rPr>
              <w:t>т обо</w:t>
            </w:r>
            <w:r w:rsidR="005C5A8A">
              <w:rPr>
                <w:rFonts w:ascii="Times New Roman" w:hAnsi="Times New Roman" w:cs="Times New Roman"/>
                <w:sz w:val="28"/>
                <w:szCs w:val="28"/>
              </w:rPr>
              <w:t xml:space="preserve">рудования и инструмента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82" w:rsidRPr="00991BA2" w:rsidRDefault="005C5A8A" w:rsidP="00B72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20 796</w:t>
            </w:r>
          </w:p>
        </w:tc>
      </w:tr>
    </w:tbl>
    <w:p w:rsidR="005C5A8A" w:rsidRDefault="005C5A8A" w:rsidP="00AF0882">
      <w:pPr>
        <w:rPr>
          <w:rFonts w:ascii="Times New Roman" w:hAnsi="Times New Roman" w:cs="Times New Roman"/>
          <w:b/>
          <w:sz w:val="28"/>
          <w:szCs w:val="28"/>
        </w:rPr>
      </w:pPr>
    </w:p>
    <w:p w:rsidR="00AF0882" w:rsidRPr="00991BA2" w:rsidRDefault="00AF0882" w:rsidP="00AF0882">
      <w:pPr>
        <w:rPr>
          <w:rFonts w:ascii="Times New Roman" w:hAnsi="Times New Roman" w:cs="Times New Roman"/>
          <w:b/>
          <w:sz w:val="28"/>
          <w:szCs w:val="28"/>
        </w:rPr>
      </w:pPr>
      <w:r w:rsidRPr="00991BA2">
        <w:rPr>
          <w:rFonts w:ascii="Times New Roman" w:hAnsi="Times New Roman" w:cs="Times New Roman"/>
          <w:b/>
          <w:sz w:val="28"/>
          <w:szCs w:val="28"/>
        </w:rPr>
        <w:t xml:space="preserve">Итого по статье 9. Приобретение и ремонт оборудования и инструмента:  </w:t>
      </w:r>
    </w:p>
    <w:p w:rsidR="00AF0882" w:rsidRPr="00991BA2" w:rsidRDefault="005C5A8A" w:rsidP="00AF08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20 796</w:t>
      </w:r>
      <w:r w:rsidR="00AF0882" w:rsidRPr="00991BA2">
        <w:rPr>
          <w:rFonts w:ascii="Times New Roman" w:hAnsi="Times New Roman" w:cs="Times New Roman"/>
          <w:b/>
          <w:sz w:val="28"/>
          <w:szCs w:val="28"/>
        </w:rPr>
        <w:t xml:space="preserve"> руб. </w:t>
      </w:r>
    </w:p>
    <w:p w:rsidR="00AF0882" w:rsidRDefault="00AF0882" w:rsidP="00AF0882">
      <w:pPr>
        <w:rPr>
          <w:b/>
          <w:sz w:val="28"/>
          <w:szCs w:val="28"/>
        </w:rPr>
      </w:pPr>
    </w:p>
    <w:p w:rsidR="00AF0882" w:rsidRDefault="00AF0882" w:rsidP="00AF0882"/>
    <w:p w:rsidR="00AF0882" w:rsidRPr="00AF0882" w:rsidRDefault="00AF0882">
      <w:pPr>
        <w:rPr>
          <w:lang w:val="en-US"/>
        </w:rPr>
      </w:pPr>
    </w:p>
    <w:sectPr w:rsidR="00AF0882" w:rsidRPr="00AF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82"/>
    <w:rsid w:val="00295918"/>
    <w:rsid w:val="00553069"/>
    <w:rsid w:val="005C5A8A"/>
    <w:rsid w:val="006119B5"/>
    <w:rsid w:val="006A623D"/>
    <w:rsid w:val="00991BA2"/>
    <w:rsid w:val="00A903A6"/>
    <w:rsid w:val="00AD0F1E"/>
    <w:rsid w:val="00AF0882"/>
    <w:rsid w:val="00B72B8C"/>
    <w:rsid w:val="00BA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8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8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5F4FBC60</Template>
  <TotalTime>55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5356</cp:lastModifiedBy>
  <cp:revision>7</cp:revision>
  <dcterms:created xsi:type="dcterms:W3CDTF">2021-03-08T12:23:00Z</dcterms:created>
  <dcterms:modified xsi:type="dcterms:W3CDTF">2021-12-15T06:31:00Z</dcterms:modified>
</cp:coreProperties>
</file>