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96" w:rsidRPr="00890256" w:rsidRDefault="003F1E50">
      <w:r w:rsidRPr="00890256">
        <w:t xml:space="preserve"> </w:t>
      </w:r>
    </w:p>
    <w:p w:rsidR="003F1E50" w:rsidRPr="00890256" w:rsidRDefault="003F1E50"/>
    <w:p w:rsidR="003F1E50" w:rsidRPr="00AC2863" w:rsidRDefault="003F1E50" w:rsidP="003F1E50">
      <w:pPr>
        <w:rPr>
          <w:rFonts w:ascii="Times New Roman" w:hAnsi="Times New Roman" w:cs="Times New Roman"/>
          <w:sz w:val="24"/>
          <w:szCs w:val="24"/>
        </w:rPr>
      </w:pPr>
      <w:r w:rsidRPr="00AC2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C286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C2863">
        <w:rPr>
          <w:rFonts w:ascii="Times New Roman" w:hAnsi="Times New Roman" w:cs="Times New Roman"/>
          <w:sz w:val="24"/>
          <w:szCs w:val="24"/>
        </w:rPr>
        <w:t xml:space="preserve">Приложение                               </w:t>
      </w:r>
    </w:p>
    <w:p w:rsidR="003F1E50" w:rsidRPr="00AC2863" w:rsidRDefault="003F1E50" w:rsidP="003F1E50">
      <w:pPr>
        <w:rPr>
          <w:rFonts w:ascii="Times New Roman" w:hAnsi="Times New Roman" w:cs="Times New Roman"/>
          <w:sz w:val="24"/>
          <w:szCs w:val="24"/>
        </w:rPr>
      </w:pPr>
      <w:r w:rsidRPr="00AC2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C286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C2863">
        <w:rPr>
          <w:rFonts w:ascii="Times New Roman" w:hAnsi="Times New Roman" w:cs="Times New Roman"/>
          <w:sz w:val="24"/>
          <w:szCs w:val="24"/>
        </w:rPr>
        <w:t>к приходно- расходной</w:t>
      </w:r>
    </w:p>
    <w:p w:rsidR="003F1E50" w:rsidRPr="00AC2863" w:rsidRDefault="003F1E50" w:rsidP="003F1E50">
      <w:pPr>
        <w:rPr>
          <w:rFonts w:ascii="Times New Roman" w:hAnsi="Times New Roman" w:cs="Times New Roman"/>
          <w:sz w:val="24"/>
          <w:szCs w:val="24"/>
        </w:rPr>
      </w:pPr>
      <w:r w:rsidRPr="00AC2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C2863">
        <w:rPr>
          <w:rFonts w:ascii="Times New Roman" w:hAnsi="Times New Roman" w:cs="Times New Roman"/>
          <w:sz w:val="24"/>
          <w:szCs w:val="24"/>
        </w:rPr>
        <w:t xml:space="preserve">  </w:t>
      </w:r>
      <w:r w:rsidRPr="00AC2863">
        <w:rPr>
          <w:rFonts w:ascii="Times New Roman" w:hAnsi="Times New Roman" w:cs="Times New Roman"/>
          <w:sz w:val="24"/>
          <w:szCs w:val="24"/>
        </w:rPr>
        <w:t>смете на 2021</w:t>
      </w:r>
      <w:r w:rsidR="00AC2863">
        <w:rPr>
          <w:rFonts w:ascii="Times New Roman" w:hAnsi="Times New Roman" w:cs="Times New Roman"/>
          <w:sz w:val="24"/>
          <w:szCs w:val="24"/>
        </w:rPr>
        <w:t xml:space="preserve"> </w:t>
      </w:r>
      <w:r w:rsidRPr="00AC2863">
        <w:rPr>
          <w:rFonts w:ascii="Times New Roman" w:hAnsi="Times New Roman" w:cs="Times New Roman"/>
          <w:sz w:val="24"/>
          <w:szCs w:val="24"/>
        </w:rPr>
        <w:t>г.</w:t>
      </w:r>
    </w:p>
    <w:p w:rsidR="003F1E50" w:rsidRPr="00AC2863" w:rsidRDefault="003F1E50" w:rsidP="003F1E50">
      <w:pPr>
        <w:rPr>
          <w:rFonts w:ascii="Times New Roman" w:hAnsi="Times New Roman" w:cs="Times New Roman"/>
        </w:rPr>
      </w:pPr>
    </w:p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  <w:r w:rsidRPr="00AC2863">
        <w:rPr>
          <w:rFonts w:ascii="Times New Roman" w:hAnsi="Times New Roman" w:cs="Times New Roman"/>
          <w:b/>
          <w:sz w:val="28"/>
          <w:szCs w:val="28"/>
        </w:rPr>
        <w:t>Статья 5. Содержание электрохозяйства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3F1E50" w:rsidRPr="00AC2863" w:rsidTr="004C52F9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AC28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AC28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3F1E50" w:rsidRPr="00AC2863" w:rsidTr="006F530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4C52F9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6F530F" w:rsidP="004C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726030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2 375</w:t>
            </w:r>
          </w:p>
        </w:tc>
      </w:tr>
      <w:tr w:rsidR="006F530F" w:rsidRPr="00AC2863" w:rsidTr="006F530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F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F" w:rsidRDefault="006F530F" w:rsidP="004C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электросчетчиков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F" w:rsidRPr="00726030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19 000</w:t>
            </w:r>
          </w:p>
        </w:tc>
      </w:tr>
    </w:tbl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</w:p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  <w:r w:rsidRPr="00AC2863">
        <w:rPr>
          <w:rFonts w:ascii="Times New Roman" w:hAnsi="Times New Roman" w:cs="Times New Roman"/>
          <w:b/>
          <w:sz w:val="28"/>
          <w:szCs w:val="28"/>
        </w:rPr>
        <w:t>Итого по статье 5. С</w:t>
      </w:r>
      <w:r w:rsidR="00A41DC0">
        <w:rPr>
          <w:rFonts w:ascii="Times New Roman" w:hAnsi="Times New Roman" w:cs="Times New Roman"/>
          <w:b/>
          <w:sz w:val="28"/>
          <w:szCs w:val="28"/>
        </w:rPr>
        <w:t xml:space="preserve">одержание электрохозяйства: </w:t>
      </w:r>
      <w:r w:rsidR="006F530F">
        <w:rPr>
          <w:rFonts w:ascii="Times New Roman" w:hAnsi="Times New Roman" w:cs="Times New Roman"/>
          <w:b/>
          <w:sz w:val="28"/>
          <w:szCs w:val="28"/>
        </w:rPr>
        <w:t>21</w:t>
      </w:r>
      <w:r w:rsidR="00AC2863">
        <w:rPr>
          <w:rFonts w:ascii="Times New Roman" w:hAnsi="Times New Roman" w:cs="Times New Roman"/>
          <w:b/>
          <w:sz w:val="28"/>
          <w:szCs w:val="28"/>
        </w:rPr>
        <w:t> </w:t>
      </w:r>
      <w:r w:rsidR="006F530F">
        <w:rPr>
          <w:rFonts w:ascii="Times New Roman" w:hAnsi="Times New Roman" w:cs="Times New Roman"/>
          <w:b/>
          <w:sz w:val="28"/>
          <w:szCs w:val="28"/>
        </w:rPr>
        <w:t>375</w:t>
      </w:r>
      <w:r w:rsidR="00AC2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863"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3F1E50" w:rsidRPr="00AC2863" w:rsidRDefault="003F1E50" w:rsidP="003F1E50">
      <w:pPr>
        <w:rPr>
          <w:rFonts w:ascii="Times New Roman" w:hAnsi="Times New Roman" w:cs="Times New Roman"/>
        </w:rPr>
      </w:pPr>
    </w:p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  <w:r w:rsidRPr="00AC2863">
        <w:rPr>
          <w:rFonts w:ascii="Times New Roman" w:hAnsi="Times New Roman" w:cs="Times New Roman"/>
          <w:b/>
          <w:sz w:val="28"/>
          <w:szCs w:val="28"/>
        </w:rPr>
        <w:t>Статья 6. Расчёты за электроэнергию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3F1E50" w:rsidRPr="00AC2863" w:rsidTr="004C52F9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AC28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AC28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1E50" w:rsidRPr="00AC2863" w:rsidRDefault="003F1E50" w:rsidP="004C5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3F1E50" w:rsidRPr="00AC2863" w:rsidTr="006F530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3F1E50" w:rsidP="007A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bookmarkStart w:id="0" w:name="_GoBack"/>
            <w:bookmarkEnd w:id="0"/>
            <w:r w:rsidRPr="00AC2863">
              <w:rPr>
                <w:rFonts w:ascii="Times New Roman" w:hAnsi="Times New Roman" w:cs="Times New Roman"/>
                <w:sz w:val="28"/>
                <w:szCs w:val="28"/>
              </w:rPr>
              <w:t xml:space="preserve"> электроэнергии: (</w:t>
            </w:r>
            <w:r w:rsidR="004C52F9">
              <w:rPr>
                <w:rFonts w:ascii="Times New Roman" w:hAnsi="Times New Roman" w:cs="Times New Roman"/>
                <w:sz w:val="28"/>
                <w:szCs w:val="28"/>
              </w:rPr>
              <w:t>2,58 стоимость 1-го кВ</w:t>
            </w: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 xml:space="preserve">т в </w:t>
            </w:r>
            <w:r w:rsidR="004C52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г. и соответственно 2,69 в 2021</w:t>
            </w:r>
            <w:r w:rsidR="004C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F53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726030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1 695 607</w:t>
            </w:r>
          </w:p>
        </w:tc>
      </w:tr>
      <w:tr w:rsidR="003F1E50" w:rsidRPr="00AC2863" w:rsidTr="006F530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6F530F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AC2863" w:rsidRDefault="003F1E50" w:rsidP="004C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Оплата электроэнергии на общие нужды</w:t>
            </w:r>
            <w:r w:rsidR="00AC2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863">
              <w:rPr>
                <w:rFonts w:ascii="Times New Roman" w:hAnsi="Times New Roman" w:cs="Times New Roman"/>
                <w:sz w:val="28"/>
                <w:szCs w:val="28"/>
              </w:rPr>
              <w:t>(насосные п/станции, сварка, освещение и т.д.</w:t>
            </w:r>
            <w:r w:rsidR="006F53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50" w:rsidRPr="00726030" w:rsidRDefault="003F1E50" w:rsidP="006F5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030">
              <w:rPr>
                <w:rFonts w:ascii="Times New Roman" w:hAnsi="Times New Roman" w:cs="Times New Roman"/>
                <w:b/>
                <w:sz w:val="28"/>
                <w:szCs w:val="28"/>
              </w:rPr>
              <w:t>160 000</w:t>
            </w:r>
          </w:p>
        </w:tc>
      </w:tr>
    </w:tbl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</w:p>
    <w:p w:rsidR="003F1E50" w:rsidRPr="00AC2863" w:rsidRDefault="003F1E50" w:rsidP="003F1E50">
      <w:pPr>
        <w:rPr>
          <w:rFonts w:ascii="Times New Roman" w:hAnsi="Times New Roman" w:cs="Times New Roman"/>
          <w:b/>
          <w:sz w:val="28"/>
          <w:szCs w:val="28"/>
        </w:rPr>
      </w:pPr>
      <w:r w:rsidRPr="00AC2863">
        <w:rPr>
          <w:rFonts w:ascii="Times New Roman" w:hAnsi="Times New Roman" w:cs="Times New Roman"/>
          <w:b/>
          <w:sz w:val="28"/>
          <w:szCs w:val="28"/>
        </w:rPr>
        <w:t xml:space="preserve">Итого по статье 6. Расчёты за </w:t>
      </w:r>
      <w:r w:rsidR="00A41DC0">
        <w:rPr>
          <w:rFonts w:ascii="Times New Roman" w:hAnsi="Times New Roman" w:cs="Times New Roman"/>
          <w:b/>
          <w:sz w:val="28"/>
          <w:szCs w:val="28"/>
        </w:rPr>
        <w:t xml:space="preserve">электроэнергию: </w:t>
      </w:r>
      <w:r w:rsidR="006F530F">
        <w:rPr>
          <w:rFonts w:ascii="Times New Roman" w:hAnsi="Times New Roman" w:cs="Times New Roman"/>
          <w:b/>
          <w:sz w:val="28"/>
          <w:szCs w:val="28"/>
        </w:rPr>
        <w:t xml:space="preserve"> 1 855 607</w:t>
      </w:r>
      <w:r w:rsidRPr="00AC2863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3F1E50" w:rsidRPr="00AC2863" w:rsidRDefault="003F1E50" w:rsidP="003F1E50">
      <w:pPr>
        <w:rPr>
          <w:rFonts w:ascii="Times New Roman" w:hAnsi="Times New Roman" w:cs="Times New Roman"/>
        </w:rPr>
      </w:pPr>
    </w:p>
    <w:p w:rsidR="003F1E50" w:rsidRDefault="003F1E50" w:rsidP="003F1E50"/>
    <w:p w:rsidR="003F1E50" w:rsidRDefault="003F1E50" w:rsidP="003F1E50"/>
    <w:p w:rsidR="003F1E50" w:rsidRDefault="003F1E50" w:rsidP="003F1E50"/>
    <w:p w:rsidR="003F1E50" w:rsidRPr="003F1E50" w:rsidRDefault="003F1E50"/>
    <w:sectPr w:rsidR="003F1E50" w:rsidRPr="003F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50"/>
    <w:rsid w:val="003F1E50"/>
    <w:rsid w:val="004C52F9"/>
    <w:rsid w:val="00553069"/>
    <w:rsid w:val="006F530F"/>
    <w:rsid w:val="00726030"/>
    <w:rsid w:val="007A54FF"/>
    <w:rsid w:val="00890256"/>
    <w:rsid w:val="00A41DC0"/>
    <w:rsid w:val="00A903A6"/>
    <w:rsid w:val="00AC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C048D5A0</Template>
  <TotalTime>16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5356</cp:lastModifiedBy>
  <cp:revision>9</cp:revision>
  <cp:lastPrinted>2021-12-15T06:31:00Z</cp:lastPrinted>
  <dcterms:created xsi:type="dcterms:W3CDTF">2021-03-08T11:55:00Z</dcterms:created>
  <dcterms:modified xsi:type="dcterms:W3CDTF">2021-12-15T06:31:00Z</dcterms:modified>
</cp:coreProperties>
</file>