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96" w:rsidRDefault="005B20C3"/>
    <w:p w:rsidR="00C824E5" w:rsidRPr="008D5200" w:rsidRDefault="00C824E5" w:rsidP="00C824E5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8D5200">
        <w:rPr>
          <w:rFonts w:ascii="Times New Roman" w:hAnsi="Times New Roman" w:cs="Times New Roman"/>
          <w:sz w:val="24"/>
          <w:szCs w:val="24"/>
        </w:rPr>
        <w:t xml:space="preserve">Приложение                               </w:t>
      </w:r>
    </w:p>
    <w:p w:rsidR="00C824E5" w:rsidRPr="008D5200" w:rsidRDefault="00C824E5" w:rsidP="00C824E5">
      <w:pPr>
        <w:rPr>
          <w:rFonts w:ascii="Times New Roman" w:hAnsi="Times New Roman" w:cs="Times New Roman"/>
          <w:sz w:val="24"/>
          <w:szCs w:val="24"/>
        </w:rPr>
      </w:pPr>
      <w:r w:rsidRPr="008D52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8D520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D5200">
        <w:rPr>
          <w:rFonts w:ascii="Times New Roman" w:hAnsi="Times New Roman" w:cs="Times New Roman"/>
          <w:sz w:val="24"/>
          <w:szCs w:val="24"/>
        </w:rPr>
        <w:t xml:space="preserve"> к приходно- расходной</w:t>
      </w:r>
    </w:p>
    <w:p w:rsidR="00C824E5" w:rsidRPr="008D5200" w:rsidRDefault="00C824E5" w:rsidP="00C824E5">
      <w:pPr>
        <w:rPr>
          <w:rFonts w:ascii="Times New Roman" w:hAnsi="Times New Roman" w:cs="Times New Roman"/>
          <w:sz w:val="24"/>
          <w:szCs w:val="24"/>
        </w:rPr>
      </w:pPr>
      <w:r w:rsidRPr="008D52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8D520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D5200">
        <w:rPr>
          <w:rFonts w:ascii="Times New Roman" w:hAnsi="Times New Roman" w:cs="Times New Roman"/>
          <w:sz w:val="24"/>
          <w:szCs w:val="24"/>
        </w:rPr>
        <w:t>смете на 2021</w:t>
      </w:r>
      <w:r w:rsidR="008D5200">
        <w:rPr>
          <w:rFonts w:ascii="Times New Roman" w:hAnsi="Times New Roman" w:cs="Times New Roman"/>
          <w:sz w:val="24"/>
          <w:szCs w:val="24"/>
        </w:rPr>
        <w:t xml:space="preserve"> </w:t>
      </w:r>
      <w:r w:rsidRPr="008D5200">
        <w:rPr>
          <w:rFonts w:ascii="Times New Roman" w:hAnsi="Times New Roman" w:cs="Times New Roman"/>
          <w:sz w:val="24"/>
          <w:szCs w:val="24"/>
        </w:rPr>
        <w:t>г.</w:t>
      </w:r>
    </w:p>
    <w:p w:rsidR="00C824E5" w:rsidRPr="008D5200" w:rsidRDefault="00C824E5" w:rsidP="00C824E5">
      <w:pPr>
        <w:rPr>
          <w:rFonts w:ascii="Times New Roman" w:hAnsi="Times New Roman" w:cs="Times New Roman"/>
          <w:sz w:val="24"/>
          <w:szCs w:val="24"/>
        </w:rPr>
      </w:pPr>
      <w:r w:rsidRPr="008D5200">
        <w:rPr>
          <w:rFonts w:ascii="Times New Roman" w:hAnsi="Times New Roman" w:cs="Times New Roman"/>
          <w:b/>
          <w:sz w:val="28"/>
          <w:szCs w:val="28"/>
        </w:rPr>
        <w:t>Статья 3. Вывоз мусора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757"/>
        <w:gridCol w:w="7189"/>
        <w:gridCol w:w="1625"/>
      </w:tblGrid>
      <w:tr w:rsidR="00C824E5" w:rsidRPr="008D5200" w:rsidTr="00F4361E">
        <w:trPr>
          <w:trHeight w:val="96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24E5" w:rsidRPr="008D5200" w:rsidRDefault="00C824E5" w:rsidP="00F436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8D52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8D52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24E5" w:rsidRPr="008D5200" w:rsidRDefault="00C824E5" w:rsidP="00F436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24E5" w:rsidRPr="008D5200" w:rsidRDefault="00C824E5" w:rsidP="00F436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(руб.)</w:t>
            </w:r>
          </w:p>
        </w:tc>
      </w:tr>
      <w:tr w:rsidR="00C824E5" w:rsidRPr="008D5200" w:rsidTr="008F2BA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4163A7" w:rsidP="008F2B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C824E5" w:rsidP="00416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sz w:val="28"/>
                <w:szCs w:val="28"/>
              </w:rPr>
              <w:t xml:space="preserve">Вывоз </w:t>
            </w:r>
            <w:proofErr w:type="spellStart"/>
            <w:r w:rsidRPr="008D5200">
              <w:rPr>
                <w:rFonts w:ascii="Times New Roman" w:hAnsi="Times New Roman" w:cs="Times New Roman"/>
                <w:sz w:val="28"/>
                <w:szCs w:val="28"/>
              </w:rPr>
              <w:t>спецавтохозяйством</w:t>
            </w:r>
            <w:proofErr w:type="spellEnd"/>
            <w:r w:rsidRPr="008D5200">
              <w:rPr>
                <w:rFonts w:ascii="Times New Roman" w:hAnsi="Times New Roman" w:cs="Times New Roman"/>
                <w:sz w:val="28"/>
                <w:szCs w:val="28"/>
              </w:rPr>
              <w:t xml:space="preserve"> мусора с территории СНТ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366982" w:rsidRDefault="004163A7" w:rsidP="00A676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640</w:t>
            </w:r>
            <w:r w:rsidR="00C824E5" w:rsidRPr="00366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</w:tr>
      <w:tr w:rsidR="004163A7" w:rsidRPr="008D5200" w:rsidTr="008F2BA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A7" w:rsidRPr="008D5200" w:rsidRDefault="004163A7" w:rsidP="008F2B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A7" w:rsidRPr="008D5200" w:rsidRDefault="004163A7" w:rsidP="00416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контейнерных площадок (договоры подряда)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A7" w:rsidRDefault="005B20C3" w:rsidP="00A676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10 232</w:t>
            </w:r>
          </w:p>
        </w:tc>
      </w:tr>
    </w:tbl>
    <w:p w:rsidR="004163A7" w:rsidRDefault="004163A7" w:rsidP="00C824E5">
      <w:pPr>
        <w:rPr>
          <w:rFonts w:ascii="Times New Roman" w:hAnsi="Times New Roman" w:cs="Times New Roman"/>
          <w:b/>
          <w:sz w:val="28"/>
          <w:szCs w:val="28"/>
        </w:rPr>
      </w:pPr>
    </w:p>
    <w:p w:rsidR="00C824E5" w:rsidRPr="008D5200" w:rsidRDefault="00C824E5" w:rsidP="00C824E5">
      <w:pPr>
        <w:rPr>
          <w:rFonts w:ascii="Times New Roman" w:hAnsi="Times New Roman" w:cs="Times New Roman"/>
          <w:b/>
          <w:sz w:val="28"/>
          <w:szCs w:val="28"/>
        </w:rPr>
      </w:pPr>
      <w:r w:rsidRPr="008D5200">
        <w:rPr>
          <w:rFonts w:ascii="Times New Roman" w:hAnsi="Times New Roman" w:cs="Times New Roman"/>
          <w:b/>
          <w:sz w:val="28"/>
          <w:szCs w:val="28"/>
        </w:rPr>
        <w:t xml:space="preserve">Итого по статье 3. </w:t>
      </w:r>
      <w:r w:rsidR="005B20C3">
        <w:rPr>
          <w:rFonts w:ascii="Times New Roman" w:hAnsi="Times New Roman" w:cs="Times New Roman"/>
          <w:b/>
          <w:sz w:val="28"/>
          <w:szCs w:val="28"/>
        </w:rPr>
        <w:t>Вывоз мусора: 650</w:t>
      </w:r>
      <w:r w:rsidR="008D5200">
        <w:rPr>
          <w:rFonts w:ascii="Times New Roman" w:hAnsi="Times New Roman" w:cs="Times New Roman"/>
          <w:b/>
          <w:sz w:val="28"/>
          <w:szCs w:val="28"/>
        </w:rPr>
        <w:t> </w:t>
      </w:r>
      <w:r w:rsidR="005B20C3">
        <w:rPr>
          <w:rFonts w:ascii="Times New Roman" w:hAnsi="Times New Roman" w:cs="Times New Roman"/>
          <w:b/>
          <w:sz w:val="28"/>
          <w:szCs w:val="28"/>
        </w:rPr>
        <w:t>232</w:t>
      </w:r>
      <w:bookmarkStart w:id="0" w:name="_GoBack"/>
      <w:bookmarkEnd w:id="0"/>
      <w:r w:rsidR="008D5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5200"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C824E5" w:rsidRPr="008D5200" w:rsidRDefault="00C824E5" w:rsidP="00C824E5">
      <w:pPr>
        <w:rPr>
          <w:rFonts w:ascii="Times New Roman" w:hAnsi="Times New Roman" w:cs="Times New Roman"/>
        </w:rPr>
      </w:pPr>
    </w:p>
    <w:p w:rsidR="00C824E5" w:rsidRPr="008D5200" w:rsidRDefault="00C824E5" w:rsidP="00C824E5">
      <w:pPr>
        <w:rPr>
          <w:rFonts w:ascii="Times New Roman" w:hAnsi="Times New Roman" w:cs="Times New Roman"/>
          <w:b/>
          <w:sz w:val="28"/>
          <w:szCs w:val="28"/>
        </w:rPr>
      </w:pPr>
      <w:r w:rsidRPr="008D5200">
        <w:rPr>
          <w:rFonts w:ascii="Times New Roman" w:hAnsi="Times New Roman" w:cs="Times New Roman"/>
          <w:b/>
          <w:sz w:val="28"/>
          <w:szCs w:val="28"/>
        </w:rPr>
        <w:t>Статья 4. Содержание и эксплуатация водного хозяйства (без учёта з</w:t>
      </w:r>
      <w:r w:rsidR="008D5200">
        <w:rPr>
          <w:rFonts w:ascii="Times New Roman" w:hAnsi="Times New Roman" w:cs="Times New Roman"/>
          <w:b/>
          <w:sz w:val="28"/>
          <w:szCs w:val="28"/>
        </w:rPr>
        <w:t>.</w:t>
      </w:r>
      <w:r w:rsidRPr="008D5200">
        <w:rPr>
          <w:rFonts w:ascii="Times New Roman" w:hAnsi="Times New Roman" w:cs="Times New Roman"/>
          <w:b/>
          <w:sz w:val="28"/>
          <w:szCs w:val="28"/>
        </w:rPr>
        <w:t>/п</w:t>
      </w:r>
      <w:r w:rsidR="008D5200">
        <w:rPr>
          <w:rFonts w:ascii="Times New Roman" w:hAnsi="Times New Roman" w:cs="Times New Roman"/>
          <w:b/>
          <w:sz w:val="28"/>
          <w:szCs w:val="28"/>
        </w:rPr>
        <w:t>.</w:t>
      </w:r>
      <w:r w:rsidRPr="008D5200">
        <w:rPr>
          <w:rFonts w:ascii="Times New Roman" w:hAnsi="Times New Roman" w:cs="Times New Roman"/>
          <w:b/>
          <w:sz w:val="28"/>
          <w:szCs w:val="28"/>
        </w:rPr>
        <w:t xml:space="preserve"> машинистов насосных станций</w:t>
      </w:r>
      <w:r w:rsidR="004163A7">
        <w:rPr>
          <w:rFonts w:ascii="Times New Roman" w:hAnsi="Times New Roman" w:cs="Times New Roman"/>
          <w:b/>
          <w:sz w:val="28"/>
          <w:szCs w:val="28"/>
        </w:rPr>
        <w:t>)</w:t>
      </w:r>
      <w:r w:rsidRPr="008D52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4870" w:type="pct"/>
        <w:tblInd w:w="0" w:type="dxa"/>
        <w:tblLook w:val="04A0" w:firstRow="1" w:lastRow="0" w:firstColumn="1" w:lastColumn="0" w:noHBand="0" w:noVBand="1"/>
      </w:tblPr>
      <w:tblGrid>
        <w:gridCol w:w="757"/>
        <w:gridCol w:w="6905"/>
        <w:gridCol w:w="1660"/>
      </w:tblGrid>
      <w:tr w:rsidR="00C824E5" w:rsidRPr="008D5200" w:rsidTr="00F4361E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24E5" w:rsidRPr="008D5200" w:rsidRDefault="00C824E5" w:rsidP="00F43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8D52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8D52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24E5" w:rsidRPr="008D5200" w:rsidRDefault="00C824E5" w:rsidP="00F43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24E5" w:rsidRPr="008D5200" w:rsidRDefault="00C824E5" w:rsidP="00F43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</w:t>
            </w:r>
            <w:r w:rsidR="008D52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D520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824E5" w:rsidRPr="008D5200" w:rsidTr="008F2BA9">
        <w:trPr>
          <w:trHeight w:val="69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4163A7" w:rsidP="008F2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4163A7" w:rsidP="0036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 подряда по ремонту труб и насосных станций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4163A7" w:rsidP="00366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103 195</w:t>
            </w:r>
          </w:p>
        </w:tc>
      </w:tr>
      <w:tr w:rsidR="00C824E5" w:rsidRPr="008D5200" w:rsidTr="008F2BA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4163A7" w:rsidP="008F2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C824E5" w:rsidP="0036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20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4E5" w:rsidRPr="008D5200" w:rsidRDefault="004163A7" w:rsidP="00366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22 682</w:t>
            </w:r>
          </w:p>
        </w:tc>
      </w:tr>
    </w:tbl>
    <w:p w:rsidR="008F2BA9" w:rsidRDefault="008F2BA9" w:rsidP="00C824E5">
      <w:pPr>
        <w:rPr>
          <w:rFonts w:ascii="Times New Roman" w:hAnsi="Times New Roman" w:cs="Times New Roman"/>
          <w:b/>
          <w:sz w:val="28"/>
          <w:szCs w:val="28"/>
        </w:rPr>
      </w:pPr>
    </w:p>
    <w:p w:rsidR="00C824E5" w:rsidRPr="008D5200" w:rsidRDefault="00C824E5" w:rsidP="00C824E5">
      <w:pPr>
        <w:rPr>
          <w:rFonts w:ascii="Times New Roman" w:hAnsi="Times New Roman" w:cs="Times New Roman"/>
          <w:b/>
          <w:sz w:val="28"/>
          <w:szCs w:val="28"/>
        </w:rPr>
      </w:pPr>
      <w:r w:rsidRPr="008D5200">
        <w:rPr>
          <w:rFonts w:ascii="Times New Roman" w:hAnsi="Times New Roman" w:cs="Times New Roman"/>
          <w:b/>
          <w:sz w:val="28"/>
          <w:szCs w:val="28"/>
        </w:rPr>
        <w:t>Итого по статье 4. Содержание и эксплуатация водного хозяйства: 1</w:t>
      </w:r>
      <w:r w:rsidR="004163A7">
        <w:rPr>
          <w:rFonts w:ascii="Times New Roman" w:hAnsi="Times New Roman" w:cs="Times New Roman"/>
          <w:b/>
          <w:sz w:val="28"/>
          <w:szCs w:val="28"/>
        </w:rPr>
        <w:t>25 877</w:t>
      </w:r>
      <w:r w:rsidR="008D5200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C824E5" w:rsidRPr="008D5200" w:rsidRDefault="00C824E5" w:rsidP="00C824E5">
      <w:pPr>
        <w:rPr>
          <w:rFonts w:ascii="Times New Roman" w:hAnsi="Times New Roman" w:cs="Times New Roman"/>
        </w:rPr>
      </w:pPr>
    </w:p>
    <w:p w:rsidR="00C824E5" w:rsidRPr="008D5200" w:rsidRDefault="00C824E5" w:rsidP="00C824E5">
      <w:pPr>
        <w:rPr>
          <w:rFonts w:ascii="Times New Roman" w:hAnsi="Times New Roman" w:cs="Times New Roman"/>
        </w:rPr>
      </w:pPr>
    </w:p>
    <w:p w:rsidR="00C824E5" w:rsidRDefault="00C824E5"/>
    <w:sectPr w:rsidR="00C8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E5"/>
    <w:rsid w:val="00366982"/>
    <w:rsid w:val="004163A7"/>
    <w:rsid w:val="00553069"/>
    <w:rsid w:val="005B20C3"/>
    <w:rsid w:val="00676C66"/>
    <w:rsid w:val="008D5200"/>
    <w:rsid w:val="008F2BA9"/>
    <w:rsid w:val="00A676EA"/>
    <w:rsid w:val="00A903A6"/>
    <w:rsid w:val="00AC2AB2"/>
    <w:rsid w:val="00BE6020"/>
    <w:rsid w:val="00C824E5"/>
    <w:rsid w:val="00F4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4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4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6D133F98</Template>
  <TotalTime>20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5356</cp:lastModifiedBy>
  <cp:revision>13</cp:revision>
  <cp:lastPrinted>2021-03-29T10:35:00Z</cp:lastPrinted>
  <dcterms:created xsi:type="dcterms:W3CDTF">2021-03-08T11:50:00Z</dcterms:created>
  <dcterms:modified xsi:type="dcterms:W3CDTF">2021-12-14T10:51:00Z</dcterms:modified>
</cp:coreProperties>
</file>